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C81" w:rsidRDefault="0075198E">
      <w:r>
        <w:rPr>
          <w:noProof/>
          <w:lang w:eastAsia="da-DK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-281940</wp:posOffset>
            </wp:positionV>
            <wp:extent cx="6336030" cy="247650"/>
            <wp:effectExtent l="0" t="0" r="0" b="0"/>
            <wp:wrapNone/>
            <wp:docPr id="5" name="Billede 1" descr="Beskrivelse: blå-bjælk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1" descr="Beskrivelse: blå-bjælke.jpg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03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137160</wp:posOffset>
                </wp:positionV>
                <wp:extent cx="3286125" cy="1457325"/>
                <wp:effectExtent l="0" t="0" r="0" b="0"/>
                <wp:wrapNone/>
                <wp:docPr id="1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1457325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67EF" w:rsidRPr="00872511" w:rsidRDefault="000067EF" w:rsidP="0007039F">
                            <w:pPr>
                              <w:pStyle w:val="Ingenafstand"/>
                              <w:spacing w:line="300" w:lineRule="exact"/>
                              <w:rPr>
                                <w:rFonts w:ascii="Calibri" w:hAnsi="Calibri" w:cs="Calibri"/>
                                <w:sz w:val="22"/>
                              </w:rPr>
                            </w:pPr>
                            <w:r w:rsidRPr="00872511">
                              <w:rPr>
                                <w:rFonts w:ascii="Calibri" w:hAnsi="Calibri" w:cs="Calibri"/>
                                <w:sz w:val="22"/>
                              </w:rPr>
                              <w:t>Denne artikel er publiceret i det elektroniske tidsskrift</w:t>
                            </w:r>
                          </w:p>
                          <w:p w:rsidR="000067EF" w:rsidRPr="00872511" w:rsidRDefault="000067EF" w:rsidP="0007039F">
                            <w:pPr>
                              <w:pStyle w:val="Ingenafstand"/>
                              <w:spacing w:line="300" w:lineRule="exact"/>
                              <w:rPr>
                                <w:rFonts w:ascii="Calibri" w:hAnsi="Calibri" w:cs="Calibri"/>
                                <w:b/>
                                <w:sz w:val="22"/>
                              </w:rPr>
                            </w:pPr>
                            <w:r w:rsidRPr="00872511">
                              <w:rPr>
                                <w:rFonts w:ascii="Calibri" w:hAnsi="Calibri" w:cs="Calibri"/>
                                <w:b/>
                                <w:sz w:val="22"/>
                              </w:rPr>
                              <w:t>Artikler fra Trafikdage på Aalborg Universitet</w:t>
                            </w:r>
                          </w:p>
                          <w:p w:rsidR="000067EF" w:rsidRPr="00872511" w:rsidRDefault="000067EF" w:rsidP="0007039F">
                            <w:pPr>
                              <w:pStyle w:val="Ingenafstand"/>
                              <w:spacing w:line="300" w:lineRule="exact"/>
                              <w:rPr>
                                <w:rFonts w:ascii="Calibri" w:hAnsi="Calibri" w:cs="Calibri"/>
                                <w:sz w:val="22"/>
                                <w:lang w:val="en-US"/>
                              </w:rPr>
                            </w:pPr>
                            <w:r w:rsidRPr="00872511">
                              <w:rPr>
                                <w:rFonts w:ascii="Calibri" w:hAnsi="Calibri" w:cs="Calibri"/>
                                <w:sz w:val="22"/>
                                <w:lang w:val="en-US"/>
                              </w:rPr>
                              <w:t xml:space="preserve">(Proceedings from the Annual Transport Conference at Aalborg University) </w:t>
                            </w:r>
                          </w:p>
                          <w:p w:rsidR="000067EF" w:rsidRPr="00872511" w:rsidRDefault="000067EF" w:rsidP="0007039F">
                            <w:pPr>
                              <w:pStyle w:val="Ingenafstand"/>
                              <w:spacing w:line="300" w:lineRule="exact"/>
                              <w:rPr>
                                <w:rFonts w:ascii="Calibri" w:hAnsi="Calibri" w:cs="Calibri"/>
                                <w:sz w:val="22"/>
                                <w:lang w:val="en-US"/>
                              </w:rPr>
                            </w:pPr>
                            <w:r w:rsidRPr="00872511">
                              <w:rPr>
                                <w:rFonts w:ascii="Calibri" w:hAnsi="Calibri" w:cs="Calibri"/>
                                <w:sz w:val="22"/>
                                <w:lang w:val="en-US"/>
                              </w:rPr>
                              <w:t>ISSN 1603-9696</w:t>
                            </w:r>
                          </w:p>
                          <w:p w:rsidR="000067EF" w:rsidRPr="00872511" w:rsidRDefault="00DB000E" w:rsidP="0007039F">
                            <w:pPr>
                              <w:pStyle w:val="Ingenafstand"/>
                              <w:spacing w:line="300" w:lineRule="exact"/>
                              <w:rPr>
                                <w:rFonts w:ascii="Calibri" w:hAnsi="Calibri" w:cs="Calibri"/>
                                <w:sz w:val="22"/>
                                <w:lang w:val="en-US"/>
                              </w:rPr>
                            </w:pPr>
                            <w:hyperlink r:id="rId8" w:history="1">
                              <w:r w:rsidR="000067EF" w:rsidRPr="00872511">
                                <w:rPr>
                                  <w:rStyle w:val="Hyperlink"/>
                                  <w:rFonts w:ascii="Calibri" w:hAnsi="Calibri" w:cs="Calibri"/>
                                  <w:sz w:val="22"/>
                                  <w:lang w:val="en-US"/>
                                </w:rPr>
                                <w:t>www.trafikdage.dk/artikelarkiv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82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3pt;margin-top:10.8pt;width:258.75pt;height:114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" fillcolor="#ddd" stroked="f">
                <v:textbox inset=",2.3mm">
                  <w:txbxContent>
                    <w:p w:rsidR="000067EF" w:rsidRPr="00872511" w:rsidRDefault="000067EF" w:rsidP="0007039F">
                      <w:pPr>
                        <w:pStyle w:val="Ingenafstand"/>
                        <w:spacing w:line="300" w:lineRule="exact"/>
                        <w:rPr>
                          <w:rFonts w:ascii="Calibri" w:hAnsi="Calibri" w:cs="Calibri"/>
                          <w:sz w:val="22"/>
                        </w:rPr>
                      </w:pPr>
                      <w:r w:rsidRPr="00872511">
                        <w:rPr>
                          <w:rFonts w:ascii="Calibri" w:hAnsi="Calibri" w:cs="Calibri"/>
                          <w:sz w:val="22"/>
                        </w:rPr>
                        <w:t>Denne artikel er publiceret i det elektroniske tidsskrift</w:t>
                      </w:r>
                    </w:p>
                    <w:p w:rsidR="000067EF" w:rsidRPr="00872511" w:rsidRDefault="000067EF" w:rsidP="0007039F">
                      <w:pPr>
                        <w:pStyle w:val="Ingenafstand"/>
                        <w:spacing w:line="300" w:lineRule="exact"/>
                        <w:rPr>
                          <w:rFonts w:ascii="Calibri" w:hAnsi="Calibri" w:cs="Calibri"/>
                          <w:b/>
                          <w:sz w:val="22"/>
                        </w:rPr>
                      </w:pPr>
                      <w:r w:rsidRPr="00872511">
                        <w:rPr>
                          <w:rFonts w:ascii="Calibri" w:hAnsi="Calibri" w:cs="Calibri"/>
                          <w:b/>
                          <w:sz w:val="22"/>
                        </w:rPr>
                        <w:t>Artikler fra Trafikdage på Aalborg Universitet</w:t>
                      </w:r>
                    </w:p>
                    <w:p w:rsidR="000067EF" w:rsidRPr="00872511" w:rsidRDefault="000067EF" w:rsidP="0007039F">
                      <w:pPr>
                        <w:pStyle w:val="Ingenafstand"/>
                        <w:spacing w:line="300" w:lineRule="exact"/>
                        <w:rPr>
                          <w:rFonts w:ascii="Calibri" w:hAnsi="Calibri" w:cs="Calibri"/>
                          <w:sz w:val="22"/>
                          <w:lang w:val="en-US"/>
                        </w:rPr>
                      </w:pPr>
                      <w:r w:rsidRPr="00872511">
                        <w:rPr>
                          <w:rFonts w:ascii="Calibri" w:hAnsi="Calibri" w:cs="Calibri"/>
                          <w:sz w:val="22"/>
                          <w:lang w:val="en-US"/>
                        </w:rPr>
                        <w:t xml:space="preserve">(Proceedings from the Annual Transport Conference at Aalborg University) </w:t>
                      </w:r>
                    </w:p>
                    <w:p w:rsidR="000067EF" w:rsidRPr="00872511" w:rsidRDefault="000067EF" w:rsidP="0007039F">
                      <w:pPr>
                        <w:pStyle w:val="Ingenafstand"/>
                        <w:spacing w:line="300" w:lineRule="exact"/>
                        <w:rPr>
                          <w:rFonts w:ascii="Calibri" w:hAnsi="Calibri" w:cs="Calibri"/>
                          <w:sz w:val="22"/>
                          <w:lang w:val="en-US"/>
                        </w:rPr>
                      </w:pPr>
                      <w:r w:rsidRPr="00872511">
                        <w:rPr>
                          <w:rFonts w:ascii="Calibri" w:hAnsi="Calibri" w:cs="Calibri"/>
                          <w:sz w:val="22"/>
                          <w:lang w:val="en-US"/>
                        </w:rPr>
                        <w:t>ISSN 1603-9696</w:t>
                      </w:r>
                    </w:p>
                    <w:p w:rsidR="000067EF" w:rsidRPr="00872511" w:rsidRDefault="00D32E78" w:rsidP="0007039F">
                      <w:pPr>
                        <w:pStyle w:val="Ingenafstand"/>
                        <w:spacing w:line="300" w:lineRule="exact"/>
                        <w:rPr>
                          <w:rFonts w:ascii="Calibri" w:hAnsi="Calibri" w:cs="Calibri"/>
                          <w:sz w:val="22"/>
                          <w:lang w:val="en-US"/>
                        </w:rPr>
                      </w:pPr>
                      <w:hyperlink r:id="rId9" w:history="1">
                        <w:r w:rsidR="000067EF" w:rsidRPr="00872511">
                          <w:rPr>
                            <w:rStyle w:val="Hyperlink"/>
                            <w:rFonts w:ascii="Calibri" w:hAnsi="Calibri" w:cs="Calibri"/>
                            <w:sz w:val="22"/>
                            <w:lang w:val="en-US"/>
                          </w:rPr>
                          <w:t>www.trafikdage.dk/artikelarkiv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065C81" w:rsidRDefault="0075198E">
      <w:r>
        <w:rPr>
          <w:noProof/>
          <w:lang w:eastAsia="da-DK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4413885</wp:posOffset>
            </wp:positionH>
            <wp:positionV relativeFrom="paragraph">
              <wp:posOffset>23495</wp:posOffset>
            </wp:positionV>
            <wp:extent cx="1801495" cy="495300"/>
            <wp:effectExtent l="0" t="0" r="0" b="0"/>
            <wp:wrapNone/>
            <wp:docPr id="3" name="Billede 2" descr="Beskrivelse: Trafikdage_logo_bl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2" descr="Beskrivelse: Trafikdage_logo_blå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5C81" w:rsidRDefault="00065C81"/>
    <w:p w:rsidR="00FE5789" w:rsidRDefault="00FE5789"/>
    <w:p w:rsidR="00FE5789" w:rsidRDefault="00FE5789"/>
    <w:p w:rsidR="00FE5789" w:rsidRDefault="00FE5789"/>
    <w:p w:rsidR="00FE5789" w:rsidRDefault="00FE5789"/>
    <w:p w:rsidR="00FE5789" w:rsidRDefault="00FE5789"/>
    <w:p w:rsidR="00065C81" w:rsidRDefault="00065C81"/>
    <w:p w:rsidR="00BB4AF8" w:rsidRDefault="00BB4AF8"/>
    <w:p w:rsidR="00BB4AF8" w:rsidRDefault="00BB4AF8" w:rsidP="00065C81">
      <w:pPr>
        <w:pStyle w:val="Titel-Trafikdage"/>
      </w:pPr>
    </w:p>
    <w:p w:rsidR="00065C81" w:rsidRPr="000E254E" w:rsidRDefault="00065C81" w:rsidP="00065C81">
      <w:pPr>
        <w:pStyle w:val="Titel-Trafikdage"/>
      </w:pPr>
      <w:r w:rsidRPr="000E254E">
        <w:t>Titel</w:t>
      </w:r>
    </w:p>
    <w:p w:rsidR="00065C81" w:rsidRDefault="00065C81" w:rsidP="00065C81">
      <w:pPr>
        <w:rPr>
          <w:rStyle w:val="Forfatter-trafikdageTegn"/>
        </w:rPr>
      </w:pPr>
      <w:r w:rsidRPr="003B4FB1">
        <w:rPr>
          <w:rStyle w:val="Forfatter-trafikdageTegn"/>
        </w:rPr>
        <w:t>Forfatter</w:t>
      </w:r>
      <w:r>
        <w:rPr>
          <w:rStyle w:val="Forfatter-trafikdageTegn"/>
        </w:rPr>
        <w:t>(e), mailadresse</w:t>
      </w:r>
      <w:r>
        <w:br/>
      </w:r>
      <w:r w:rsidRPr="005903AB">
        <w:rPr>
          <w:rStyle w:val="Forfatter-trafikdageTegn"/>
        </w:rPr>
        <w:t>Tilhørsforhold</w:t>
      </w:r>
    </w:p>
    <w:p w:rsidR="00065C81" w:rsidRPr="00065C81" w:rsidRDefault="00065C81" w:rsidP="00065C81"/>
    <w:p w:rsidR="00FE5789" w:rsidRDefault="00FE5789" w:rsidP="00A222A8">
      <w:pPr>
        <w:pBdr>
          <w:bottom w:val="single" w:sz="4" w:space="1" w:color="auto"/>
        </w:pBdr>
      </w:pPr>
    </w:p>
    <w:p w:rsidR="00FE5789" w:rsidRDefault="00FE5789" w:rsidP="00FE5789">
      <w:pPr>
        <w:pStyle w:val="Overskrift1-trafikdage"/>
      </w:pPr>
      <w:r>
        <w:t>Abstrakt</w:t>
      </w:r>
    </w:p>
    <w:p w:rsidR="00C63B9A" w:rsidRDefault="003818C8" w:rsidP="00A222A8">
      <w:pPr>
        <w:pBdr>
          <w:bottom w:val="single" w:sz="4" w:space="1" w:color="auto"/>
        </w:pBdr>
      </w:pPr>
      <w:r>
        <w:t>Brødtekst</w:t>
      </w:r>
    </w:p>
    <w:p w:rsidR="00A222A8" w:rsidRDefault="00A222A8" w:rsidP="00A222A8">
      <w:pPr>
        <w:pBdr>
          <w:bottom w:val="single" w:sz="4" w:space="1" w:color="auto"/>
        </w:pBdr>
      </w:pPr>
    </w:p>
    <w:p w:rsidR="00FE5789" w:rsidRDefault="00FE5789" w:rsidP="00FE5789">
      <w:pPr>
        <w:pStyle w:val="Overskrift1-trafikdage"/>
      </w:pPr>
    </w:p>
    <w:p w:rsidR="00EA6494" w:rsidRDefault="00EA6494" w:rsidP="00FE5789">
      <w:pPr>
        <w:pStyle w:val="Overskrift1-trafikdage"/>
      </w:pPr>
      <w:r w:rsidRPr="00FE5789">
        <w:t>Overskrift</w:t>
      </w:r>
      <w:r>
        <w:t xml:space="preserve"> 1</w:t>
      </w:r>
    </w:p>
    <w:p w:rsidR="00EA6494" w:rsidRDefault="003818C8" w:rsidP="00EA6494">
      <w:r>
        <w:t>Brødtekst</w:t>
      </w:r>
    </w:p>
    <w:p w:rsidR="00FE5789" w:rsidRDefault="00FE5789" w:rsidP="00242D4E">
      <w:pPr>
        <w:pStyle w:val="Overskrift2-trafikdage"/>
      </w:pPr>
    </w:p>
    <w:p w:rsidR="00EA6494" w:rsidRPr="00C63B9A" w:rsidRDefault="00EA6494" w:rsidP="00242D4E">
      <w:pPr>
        <w:pStyle w:val="Overskrift2-trafikdage"/>
      </w:pPr>
      <w:r w:rsidRPr="00C63B9A">
        <w:t>Overskrift 2</w:t>
      </w:r>
    </w:p>
    <w:p w:rsidR="00EA6494" w:rsidRPr="00997646" w:rsidRDefault="003818C8" w:rsidP="00EA6494">
      <w:pPr>
        <w:rPr>
          <w:rFonts w:cs="Calibri"/>
        </w:rPr>
      </w:pPr>
      <w:r>
        <w:rPr>
          <w:rFonts w:cs="Calibri"/>
        </w:rPr>
        <w:t>Brødtekst</w:t>
      </w:r>
    </w:p>
    <w:p w:rsidR="00FE5789" w:rsidRDefault="00FE5789" w:rsidP="00242D4E">
      <w:pPr>
        <w:pStyle w:val="Overskrift3-Trafikdage"/>
      </w:pPr>
    </w:p>
    <w:p w:rsidR="00EA6494" w:rsidRPr="00C63B9A" w:rsidRDefault="00EA6494" w:rsidP="00242D4E">
      <w:pPr>
        <w:pStyle w:val="Overskrift3-Trafikdage"/>
      </w:pPr>
      <w:r w:rsidRPr="00C63B9A">
        <w:t>Overskrift 3</w:t>
      </w:r>
    </w:p>
    <w:p w:rsidR="00EA6494" w:rsidRDefault="00BB4AF8" w:rsidP="00EA6494">
      <w:r>
        <w:t>Brødtekst</w:t>
      </w:r>
    </w:p>
    <w:p w:rsidR="003818C8" w:rsidRDefault="003818C8" w:rsidP="00EA6494"/>
    <w:p w:rsidR="003818C8" w:rsidRDefault="0075198E" w:rsidP="003818C8">
      <w:pPr>
        <w:keepNext/>
      </w:pPr>
      <w:r w:rsidRPr="000D1D19">
        <w:rPr>
          <w:noProof/>
          <w:lang w:eastAsia="da-DK"/>
        </w:rPr>
        <w:drawing>
          <wp:inline distT="0" distB="0" distL="0" distR="0">
            <wp:extent cx="5905500" cy="3114675"/>
            <wp:effectExtent l="0" t="0" r="0" b="0"/>
            <wp:docPr id="1" name="Billede 5" descr="Beskrivelse: http://www.trafikdage.dk/v3/images/p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5" descr="Beskrivelse: http://www.trafikdage.dk/v3/images/pi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8C8" w:rsidRPr="003818C8" w:rsidRDefault="00FE5789" w:rsidP="000067EF">
      <w:pPr>
        <w:pStyle w:val="Billed-"/>
      </w:pPr>
      <w:r>
        <w:t>Billed</w:t>
      </w:r>
      <w:r w:rsidR="003818C8" w:rsidRPr="00DC4154">
        <w:t>tekst</w:t>
      </w:r>
      <w:r w:rsidR="003818C8">
        <w:t xml:space="preserve"> - eksempel</w:t>
      </w:r>
    </w:p>
    <w:p w:rsidR="00242D4E" w:rsidRDefault="00242D4E" w:rsidP="00EA6494">
      <w:bookmarkStart w:id="0" w:name="_GoBack"/>
      <w:bookmarkEnd w:id="0"/>
    </w:p>
    <w:p w:rsidR="00DF1081" w:rsidRDefault="00DF1081" w:rsidP="00EA6494"/>
    <w:p w:rsidR="00DF1081" w:rsidRDefault="00DF1081" w:rsidP="00DF1081">
      <w:pPr>
        <w:pStyle w:val="Billed-"/>
      </w:pPr>
      <w:r>
        <w:t>Tabel 1 – eksempel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4"/>
        <w:gridCol w:w="1375"/>
        <w:gridCol w:w="1375"/>
        <w:gridCol w:w="1376"/>
        <w:gridCol w:w="1376"/>
        <w:gridCol w:w="1376"/>
        <w:gridCol w:w="1376"/>
      </w:tblGrid>
      <w:tr w:rsidR="00DF1081" w:rsidRPr="00872511" w:rsidTr="00872511">
        <w:tc>
          <w:tcPr>
            <w:tcW w:w="1396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</w:tr>
      <w:tr w:rsidR="00DF1081" w:rsidRPr="00872511" w:rsidTr="00872511">
        <w:tc>
          <w:tcPr>
            <w:tcW w:w="1396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</w:tr>
      <w:tr w:rsidR="00DF1081" w:rsidRPr="00872511" w:rsidTr="00872511">
        <w:tc>
          <w:tcPr>
            <w:tcW w:w="1396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</w:tr>
      <w:tr w:rsidR="00DF1081" w:rsidRPr="00872511" w:rsidTr="00872511">
        <w:tc>
          <w:tcPr>
            <w:tcW w:w="1396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</w:tr>
      <w:tr w:rsidR="00DF1081" w:rsidRPr="00872511" w:rsidTr="00872511">
        <w:tc>
          <w:tcPr>
            <w:tcW w:w="1396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</w:tr>
      <w:tr w:rsidR="00DF1081" w:rsidRPr="00872511" w:rsidTr="00872511">
        <w:tc>
          <w:tcPr>
            <w:tcW w:w="1396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</w:tr>
      <w:tr w:rsidR="00DF1081" w:rsidRPr="00872511" w:rsidTr="00872511">
        <w:tc>
          <w:tcPr>
            <w:tcW w:w="1396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  <w:tc>
          <w:tcPr>
            <w:tcW w:w="1397" w:type="dxa"/>
            <w:shd w:val="clear" w:color="auto" w:fill="auto"/>
          </w:tcPr>
          <w:p w:rsidR="00DF1081" w:rsidRPr="00872511" w:rsidRDefault="00DF1081" w:rsidP="00414E6B"/>
        </w:tc>
      </w:tr>
    </w:tbl>
    <w:p w:rsidR="00DF1081" w:rsidRDefault="00DF1081" w:rsidP="00DF1081">
      <w:pPr>
        <w:pStyle w:val="Billed-"/>
      </w:pPr>
    </w:p>
    <w:p w:rsidR="00242D4E" w:rsidRDefault="00242D4E" w:rsidP="00EA6494"/>
    <w:p w:rsidR="00242D4E" w:rsidRDefault="00242D4E"/>
    <w:sectPr w:rsidR="00242D4E" w:rsidSect="00734C29">
      <w:footerReference w:type="default" r:id="rId12"/>
      <w:footerReference w:type="first" r:id="rId13"/>
      <w:pgSz w:w="11906" w:h="16838"/>
      <w:pgMar w:top="1134" w:right="1134" w:bottom="155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98E" w:rsidRDefault="0075198E" w:rsidP="00EA6494">
      <w:r>
        <w:separator/>
      </w:r>
    </w:p>
  </w:endnote>
  <w:endnote w:type="continuationSeparator" w:id="0">
    <w:p w:rsidR="0075198E" w:rsidRDefault="0075198E" w:rsidP="00EA6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7EF" w:rsidRPr="00C63B9A" w:rsidRDefault="000067EF" w:rsidP="00C63B9A">
    <w:pPr>
      <w:pStyle w:val="Sidefod"/>
      <w:pBdr>
        <w:top w:val="single" w:sz="4" w:space="1" w:color="auto"/>
      </w:pBdr>
      <w:rPr>
        <w:i/>
      </w:rPr>
    </w:pPr>
    <w:r w:rsidRPr="00EA602E">
      <w:rPr>
        <w:i/>
      </w:rPr>
      <w:t>Trafikdage på Aalborg Universitet 201</w:t>
    </w:r>
    <w:r w:rsidR="00DB000E">
      <w:rPr>
        <w:i/>
      </w:rPr>
      <w:t>9</w:t>
    </w:r>
    <w:r w:rsidRPr="00EA602E">
      <w:rPr>
        <w:i/>
      </w:rPr>
      <w:tab/>
    </w:r>
    <w:r>
      <w:rPr>
        <w:i/>
      </w:rPr>
      <w:t>ISSN 1603-9696</w:t>
    </w:r>
    <w:r>
      <w:rPr>
        <w:i/>
      </w:rPr>
      <w:tab/>
    </w:r>
    <w:r w:rsidR="00504BDD" w:rsidRPr="00EA602E">
      <w:rPr>
        <w:i/>
      </w:rPr>
      <w:fldChar w:fldCharType="begin"/>
    </w:r>
    <w:r w:rsidRPr="00EA602E">
      <w:rPr>
        <w:i/>
      </w:rPr>
      <w:instrText>PAGE   \* MERGEFORMAT</w:instrText>
    </w:r>
    <w:r w:rsidR="00504BDD" w:rsidRPr="00EA602E">
      <w:rPr>
        <w:i/>
      </w:rPr>
      <w:fldChar w:fldCharType="separate"/>
    </w:r>
    <w:r w:rsidR="00DB000E">
      <w:rPr>
        <w:i/>
        <w:noProof/>
      </w:rPr>
      <w:t>2</w:t>
    </w:r>
    <w:r w:rsidR="00504BDD" w:rsidRPr="00EA602E">
      <w:rPr>
        <w:i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7EF" w:rsidRPr="00EA602E" w:rsidRDefault="000067EF" w:rsidP="00EA6494">
    <w:pPr>
      <w:pStyle w:val="Sidefod"/>
      <w:pBdr>
        <w:top w:val="single" w:sz="4" w:space="1" w:color="auto"/>
      </w:pBdr>
      <w:rPr>
        <w:i/>
      </w:rPr>
    </w:pPr>
    <w:r w:rsidRPr="00EA602E">
      <w:rPr>
        <w:i/>
      </w:rPr>
      <w:t>Trafikdage på Aalborg Universitet 2011</w:t>
    </w:r>
    <w:r w:rsidRPr="00EA602E">
      <w:rPr>
        <w:i/>
      </w:rPr>
      <w:tab/>
    </w:r>
    <w:r>
      <w:rPr>
        <w:i/>
      </w:rPr>
      <w:t>ISSN 1603-9696</w:t>
    </w:r>
    <w:r>
      <w:rPr>
        <w:i/>
      </w:rPr>
      <w:tab/>
    </w:r>
    <w:r w:rsidR="00504BDD" w:rsidRPr="00EA602E">
      <w:rPr>
        <w:i/>
      </w:rPr>
      <w:fldChar w:fldCharType="begin"/>
    </w:r>
    <w:r w:rsidRPr="00EA602E">
      <w:rPr>
        <w:i/>
      </w:rPr>
      <w:instrText>PAGE   \* MERGEFORMAT</w:instrText>
    </w:r>
    <w:r w:rsidR="00504BDD" w:rsidRPr="00EA602E">
      <w:rPr>
        <w:i/>
      </w:rPr>
      <w:fldChar w:fldCharType="separate"/>
    </w:r>
    <w:r>
      <w:rPr>
        <w:i/>
        <w:noProof/>
      </w:rPr>
      <w:t>1</w:t>
    </w:r>
    <w:r w:rsidR="00504BDD" w:rsidRPr="00EA602E">
      <w:rPr>
        <w:i/>
      </w:rPr>
      <w:fldChar w:fldCharType="end"/>
    </w:r>
  </w:p>
  <w:p w:rsidR="000067EF" w:rsidRDefault="000067EF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98E" w:rsidRDefault="0075198E" w:rsidP="00EA6494">
      <w:r>
        <w:separator/>
      </w:r>
    </w:p>
  </w:footnote>
  <w:footnote w:type="continuationSeparator" w:id="0">
    <w:p w:rsidR="0075198E" w:rsidRDefault="0075198E" w:rsidP="00EA64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98E"/>
    <w:rsid w:val="000067EF"/>
    <w:rsid w:val="00065C81"/>
    <w:rsid w:val="0007039F"/>
    <w:rsid w:val="00096762"/>
    <w:rsid w:val="001C4F58"/>
    <w:rsid w:val="00242D4E"/>
    <w:rsid w:val="002F6324"/>
    <w:rsid w:val="0031663A"/>
    <w:rsid w:val="003818C8"/>
    <w:rsid w:val="00414E6B"/>
    <w:rsid w:val="00504BDD"/>
    <w:rsid w:val="005B1AEC"/>
    <w:rsid w:val="00625EDF"/>
    <w:rsid w:val="006503CA"/>
    <w:rsid w:val="0071059B"/>
    <w:rsid w:val="00734C29"/>
    <w:rsid w:val="0075198E"/>
    <w:rsid w:val="007A79C7"/>
    <w:rsid w:val="00872511"/>
    <w:rsid w:val="00A222A8"/>
    <w:rsid w:val="00BB4AF8"/>
    <w:rsid w:val="00C63B9A"/>
    <w:rsid w:val="00C86586"/>
    <w:rsid w:val="00C95992"/>
    <w:rsid w:val="00D32E78"/>
    <w:rsid w:val="00DB000E"/>
    <w:rsid w:val="00DB0434"/>
    <w:rsid w:val="00DC4154"/>
    <w:rsid w:val="00DF1081"/>
    <w:rsid w:val="00EA6494"/>
    <w:rsid w:val="00EB1509"/>
    <w:rsid w:val="00EF687A"/>
    <w:rsid w:val="00F27170"/>
    <w:rsid w:val="00F44BE1"/>
    <w:rsid w:val="00FA75B3"/>
    <w:rsid w:val="00FE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E526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 - trafikdage"/>
    <w:qFormat/>
    <w:rsid w:val="00FE5789"/>
    <w:rPr>
      <w:sz w:val="22"/>
      <w:szCs w:val="22"/>
      <w:lang w:eastAsia="en-US"/>
    </w:rPr>
  </w:style>
  <w:style w:type="paragraph" w:styleId="Overskrift1">
    <w:name w:val="heading 1"/>
    <w:basedOn w:val="Normal"/>
    <w:next w:val="Normal"/>
    <w:link w:val="Overskrift1Tegn"/>
    <w:uiPriority w:val="9"/>
    <w:rsid w:val="00242D4E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rsid w:val="00242D4E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rsid w:val="00242D4E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Ingenafstand">
    <w:name w:val="No Spacing"/>
    <w:uiPriority w:val="1"/>
    <w:rsid w:val="00065C81"/>
    <w:rPr>
      <w:rFonts w:ascii="Arial" w:hAnsi="Arial"/>
      <w:szCs w:val="22"/>
      <w:lang w:eastAsia="en-US"/>
    </w:rPr>
  </w:style>
  <w:style w:type="character" w:styleId="Hyperlink">
    <w:name w:val="Hyperlink"/>
    <w:uiPriority w:val="99"/>
    <w:unhideWhenUsed/>
    <w:rsid w:val="00065C81"/>
    <w:rPr>
      <w:color w:val="0000FF"/>
      <w:u w:val="single"/>
    </w:rPr>
  </w:style>
  <w:style w:type="paragraph" w:customStyle="1" w:styleId="Titel-Trafikdage">
    <w:name w:val="Titel - Trafikdage"/>
    <w:basedOn w:val="Titel"/>
    <w:next w:val="Normal"/>
    <w:link w:val="Titel-TrafikdageTegn"/>
    <w:autoRedefine/>
    <w:qFormat/>
    <w:rsid w:val="00FE5789"/>
    <w:pPr>
      <w:pBdr>
        <w:bottom w:val="none" w:sz="0" w:space="0" w:color="auto"/>
      </w:pBdr>
      <w:spacing w:after="0"/>
      <w:contextualSpacing w:val="0"/>
    </w:pPr>
    <w:rPr>
      <w:rFonts w:eastAsia="Calibri" w:cs="Arial"/>
      <w:spacing w:val="0"/>
      <w:kern w:val="0"/>
      <w:sz w:val="44"/>
    </w:rPr>
  </w:style>
  <w:style w:type="paragraph" w:customStyle="1" w:styleId="Forfatter-trafikdage">
    <w:name w:val="Forfatter-trafikdage"/>
    <w:basedOn w:val="Normal"/>
    <w:next w:val="Normal"/>
    <w:link w:val="Forfatter-trafikdageTegn"/>
    <w:qFormat/>
    <w:rsid w:val="000067EF"/>
    <w:rPr>
      <w:rFonts w:ascii="Cambria" w:hAnsi="Cambria"/>
      <w:i/>
      <w:color w:val="17365D"/>
      <w:sz w:val="24"/>
      <w:szCs w:val="28"/>
    </w:rPr>
  </w:style>
  <w:style w:type="character" w:customStyle="1" w:styleId="Titel-TrafikdageTegn">
    <w:name w:val="Titel - Trafikdage Tegn"/>
    <w:link w:val="Titel-Trafikdage"/>
    <w:rsid w:val="00FE5789"/>
    <w:rPr>
      <w:rFonts w:ascii="Cambria" w:eastAsia="Calibri" w:hAnsi="Cambria" w:cs="Arial"/>
      <w:color w:val="17365D"/>
      <w:sz w:val="44"/>
      <w:szCs w:val="52"/>
    </w:rPr>
  </w:style>
  <w:style w:type="character" w:customStyle="1" w:styleId="Forfatter-trafikdageTegn">
    <w:name w:val="Forfatter-trafikdage Tegn"/>
    <w:link w:val="Forfatter-trafikdage"/>
    <w:rsid w:val="000067EF"/>
    <w:rPr>
      <w:rFonts w:ascii="Cambria" w:eastAsia="Calibri" w:hAnsi="Cambria" w:cs="Times New Roman"/>
      <w:i/>
      <w:color w:val="17365D"/>
      <w:sz w:val="24"/>
      <w:szCs w:val="28"/>
    </w:rPr>
  </w:style>
  <w:style w:type="paragraph" w:styleId="Titel">
    <w:name w:val="Title"/>
    <w:basedOn w:val="Normal"/>
    <w:next w:val="Normal"/>
    <w:link w:val="TitelTegn"/>
    <w:uiPriority w:val="10"/>
    <w:rsid w:val="00065C81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elTegn">
    <w:name w:val="Titel Tegn"/>
    <w:link w:val="Titel"/>
    <w:uiPriority w:val="10"/>
    <w:rsid w:val="00065C81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Overskrift1-trafikdage">
    <w:name w:val="Overskrift1 - trafikdage"/>
    <w:basedOn w:val="Overskrift1"/>
    <w:next w:val="Normal"/>
    <w:link w:val="Overskrift1-trafikdageTegn"/>
    <w:autoRedefine/>
    <w:qFormat/>
    <w:rsid w:val="00FE5789"/>
    <w:pPr>
      <w:spacing w:before="0"/>
    </w:pPr>
    <w:rPr>
      <w:rFonts w:eastAsia="Calibri"/>
    </w:rPr>
  </w:style>
  <w:style w:type="character" w:customStyle="1" w:styleId="Overskrift1-trafikdageTegn">
    <w:name w:val="Overskrift1 - trafikdage Tegn"/>
    <w:link w:val="Overskrift1-trafikdage"/>
    <w:rsid w:val="00FE5789"/>
    <w:rPr>
      <w:rFonts w:ascii="Cambria" w:eastAsia="Calibri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A649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da-DK"/>
    </w:rPr>
  </w:style>
  <w:style w:type="character" w:styleId="Fremhv">
    <w:name w:val="Emphasis"/>
    <w:uiPriority w:val="20"/>
    <w:rsid w:val="00EA6494"/>
    <w:rPr>
      <w:i/>
      <w:iCs/>
    </w:rPr>
  </w:style>
  <w:style w:type="character" w:customStyle="1" w:styleId="apple-converted-space">
    <w:name w:val="apple-converted-space"/>
    <w:basedOn w:val="Standardskrifttypeiafsnit"/>
    <w:rsid w:val="00EA6494"/>
  </w:style>
  <w:style w:type="paragraph" w:customStyle="1" w:styleId="Overskrift3-Trafikdage">
    <w:name w:val="Overskrift3 - Trafikdage"/>
    <w:basedOn w:val="Normal"/>
    <w:next w:val="Normal"/>
    <w:link w:val="Overskrift3-TrafikdageTegn"/>
    <w:autoRedefine/>
    <w:qFormat/>
    <w:rsid w:val="00FE5789"/>
    <w:rPr>
      <w:rFonts w:ascii="Cambria" w:hAnsi="Cambria"/>
      <w:b/>
      <w:color w:val="4F81BD"/>
    </w:rPr>
  </w:style>
  <w:style w:type="paragraph" w:customStyle="1" w:styleId="Overskrift2-trafikdage">
    <w:name w:val="Overskrift2 - trafikdage"/>
    <w:basedOn w:val="Normal"/>
    <w:next w:val="Normal"/>
    <w:link w:val="Overskrift2-trafikdageTegn"/>
    <w:autoRedefine/>
    <w:qFormat/>
    <w:rsid w:val="00FE5789"/>
    <w:rPr>
      <w:rFonts w:ascii="Cambria" w:hAnsi="Cambria" w:cs="Arial"/>
      <w:b/>
      <w:color w:val="4F81BD"/>
      <w:sz w:val="26"/>
      <w:szCs w:val="26"/>
    </w:rPr>
  </w:style>
  <w:style w:type="character" w:customStyle="1" w:styleId="Overskrift3-TrafikdageTegn">
    <w:name w:val="Overskrift3 - Trafikdage Tegn"/>
    <w:link w:val="Overskrift3-Trafikdage"/>
    <w:rsid w:val="00FE5789"/>
    <w:rPr>
      <w:rFonts w:ascii="Cambria" w:eastAsia="Calibri" w:hAnsi="Cambria" w:cs="Times New Roman"/>
      <w:b/>
      <w:color w:val="4F81BD"/>
    </w:rPr>
  </w:style>
  <w:style w:type="character" w:customStyle="1" w:styleId="Overskrift2-trafikdageTegn">
    <w:name w:val="Overskrift2 - trafikdage Tegn"/>
    <w:link w:val="Overskrift2-trafikdage"/>
    <w:rsid w:val="00FE5789"/>
    <w:rPr>
      <w:rFonts w:ascii="Cambria" w:eastAsia="Calibri" w:hAnsi="Cambria" w:cs="Arial"/>
      <w:b/>
      <w:color w:val="4F81BD"/>
      <w:sz w:val="26"/>
      <w:szCs w:val="26"/>
    </w:rPr>
  </w:style>
  <w:style w:type="paragraph" w:styleId="Sidehoved">
    <w:name w:val="header"/>
    <w:basedOn w:val="Normal"/>
    <w:link w:val="SidehovedTegn"/>
    <w:uiPriority w:val="99"/>
    <w:unhideWhenUsed/>
    <w:rsid w:val="00EA6494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EA6494"/>
  </w:style>
  <w:style w:type="paragraph" w:styleId="Sidefod">
    <w:name w:val="footer"/>
    <w:basedOn w:val="Normal"/>
    <w:link w:val="SidefodTegn"/>
    <w:uiPriority w:val="99"/>
    <w:unhideWhenUsed/>
    <w:rsid w:val="00EA6494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EA6494"/>
  </w:style>
  <w:style w:type="character" w:customStyle="1" w:styleId="Overskrift1Tegn">
    <w:name w:val="Overskrift 1 Tegn"/>
    <w:link w:val="Overskrift1"/>
    <w:uiPriority w:val="9"/>
    <w:rsid w:val="00242D4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Overskrift2Tegn">
    <w:name w:val="Overskrift 2 Tegn"/>
    <w:link w:val="Overskrift2"/>
    <w:uiPriority w:val="9"/>
    <w:rsid w:val="00242D4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Overskrift3Tegn">
    <w:name w:val="Overskrift 3 Tegn"/>
    <w:link w:val="Overskrift3"/>
    <w:uiPriority w:val="9"/>
    <w:rsid w:val="00242D4E"/>
    <w:rPr>
      <w:rFonts w:ascii="Cambria" w:eastAsia="Times New Roman" w:hAnsi="Cambria" w:cs="Times New Roman"/>
      <w:b/>
      <w:bCs/>
      <w:color w:val="4F81BD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3818C8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3818C8"/>
    <w:rPr>
      <w:rFonts w:ascii="Tahoma" w:hAnsi="Tahoma" w:cs="Tahoma"/>
      <w:sz w:val="16"/>
      <w:szCs w:val="16"/>
    </w:rPr>
  </w:style>
  <w:style w:type="paragraph" w:styleId="Billedtekst">
    <w:name w:val="caption"/>
    <w:basedOn w:val="Normal"/>
    <w:next w:val="Normal"/>
    <w:uiPriority w:val="35"/>
    <w:unhideWhenUsed/>
    <w:rsid w:val="003818C8"/>
    <w:rPr>
      <w:b/>
      <w:bCs/>
      <w:color w:val="4F81BD"/>
      <w:sz w:val="18"/>
      <w:szCs w:val="18"/>
    </w:rPr>
  </w:style>
  <w:style w:type="paragraph" w:customStyle="1" w:styleId="Billed-">
    <w:name w:val="Billed-"/>
    <w:aliases w:val="figur- og tabel overskrifter - Trafikdage"/>
    <w:basedOn w:val="Normal"/>
    <w:next w:val="Normal"/>
    <w:link w:val="Billed-Tegn"/>
    <w:qFormat/>
    <w:rsid w:val="00FE5789"/>
    <w:rPr>
      <w:b/>
      <w:color w:val="4F81BD"/>
      <w:sz w:val="18"/>
    </w:rPr>
  </w:style>
  <w:style w:type="character" w:customStyle="1" w:styleId="Billed-Tegn">
    <w:name w:val="Billed- Tegn"/>
    <w:aliases w:val="figur- og tabel overskrifter - Trafikdage Tegn"/>
    <w:link w:val="Billed-"/>
    <w:rsid w:val="00FE5789"/>
    <w:rPr>
      <w:rFonts w:ascii="Calibri" w:eastAsia="Calibri" w:hAnsi="Calibri" w:cs="Times New Roman"/>
      <w:b/>
      <w:color w:val="4F81BD"/>
      <w:sz w:val="18"/>
    </w:rPr>
  </w:style>
  <w:style w:type="character" w:styleId="Bogenstitel">
    <w:name w:val="Book Title"/>
    <w:uiPriority w:val="33"/>
    <w:rsid w:val="003818C8"/>
    <w:rPr>
      <w:b/>
      <w:bCs/>
      <w:smallCaps/>
      <w:spacing w:val="5"/>
    </w:rPr>
  </w:style>
  <w:style w:type="paragraph" w:customStyle="1" w:styleId="Figur-">
    <w:name w:val="Figur-"/>
    <w:aliases w:val="tabel-,billedtekst - Trafikdage"/>
    <w:basedOn w:val="Overskrift2"/>
    <w:rsid w:val="003818C8"/>
  </w:style>
  <w:style w:type="table" w:styleId="Tabel-Gitter">
    <w:name w:val="Table Grid"/>
    <w:basedOn w:val="Tabel-Normal"/>
    <w:uiPriority w:val="59"/>
    <w:rsid w:val="00DF10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t">
    <w:name w:val="Quote"/>
    <w:aliases w:val="Tabeltekst - Trafikdage"/>
    <w:basedOn w:val="Normal"/>
    <w:next w:val="Normal"/>
    <w:link w:val="CitatTegn"/>
    <w:uiPriority w:val="29"/>
    <w:rsid w:val="00DF1081"/>
    <w:rPr>
      <w:i/>
      <w:iCs/>
      <w:color w:val="000000"/>
    </w:rPr>
  </w:style>
  <w:style w:type="character" w:customStyle="1" w:styleId="CitatTegn">
    <w:name w:val="Citat Tegn"/>
    <w:aliases w:val="Tabeltekst - Trafikdage Tegn"/>
    <w:link w:val="Citat"/>
    <w:uiPriority w:val="29"/>
    <w:rsid w:val="00DF1081"/>
    <w:rPr>
      <w:i/>
      <w:iCs/>
      <w:color w:val="000000"/>
    </w:rPr>
  </w:style>
  <w:style w:type="character" w:customStyle="1" w:styleId="BesgtHyperlink">
    <w:name w:val="BesøgtHyperlink"/>
    <w:uiPriority w:val="99"/>
    <w:semiHidden/>
    <w:unhideWhenUsed/>
    <w:rsid w:val="00A222A8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4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fikdage.dk/v3/index.php?option=com_content&amp;view=article&amp;id=124&amp;Itemid=175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trafikdage.dk/v3/index.php?option=com_content&amp;view=article&amp;id=124&amp;Itemid=17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AEA7C-975A-40B5-A66D-6651A0DFE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Artikelskabelon</Template>
  <TotalTime>2</TotalTime>
  <Pages>2</Pages>
  <Words>37</Words>
  <Characters>224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I20 - Aalborg University</Company>
  <LinksUpToDate>false</LinksUpToDate>
  <CharactersWithSpaces>260</CharactersWithSpaces>
  <SharedDoc>false</SharedDoc>
  <HLinks>
    <vt:vector size="6" baseType="variant">
      <vt:variant>
        <vt:i4>3014669</vt:i4>
      </vt:variant>
      <vt:variant>
        <vt:i4>0</vt:i4>
      </vt:variant>
      <vt:variant>
        <vt:i4>0</vt:i4>
      </vt:variant>
      <vt:variant>
        <vt:i4>5</vt:i4>
      </vt:variant>
      <vt:variant>
        <vt:lpwstr>http://www.trafikdage.dk/v3/index.php?option=com_content&amp;view=article&amp;id=124&amp;Itemid=175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Lilli Glad</dc:creator>
  <cp:keywords/>
  <cp:lastModifiedBy>Lilli</cp:lastModifiedBy>
  <cp:revision>2</cp:revision>
  <dcterms:created xsi:type="dcterms:W3CDTF">2018-05-31T09:10:00Z</dcterms:created>
  <dcterms:modified xsi:type="dcterms:W3CDTF">2019-03-25T12:22:00Z</dcterms:modified>
</cp:coreProperties>
</file>